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pPr w:leftFromText="141" w:rightFromText="141" w:vertAnchor="page" w:horzAnchor="margin" w:tblpY="1846"/>
        <w:tblW w:w="5000" w:type="pct"/>
        <w:tblLook w:val="04A0" w:firstRow="1" w:lastRow="0" w:firstColumn="1" w:lastColumn="0" w:noHBand="0" w:noVBand="1"/>
      </w:tblPr>
      <w:tblGrid>
        <w:gridCol w:w="2975"/>
        <w:gridCol w:w="6051"/>
      </w:tblGrid>
      <w:tr w:rsidR="001164AB" w:rsidRPr="00143164" w14:paraId="7892C6FA" w14:textId="77777777" w:rsidTr="00C16D7F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FAB456A" w14:textId="5656F1F3" w:rsidR="001164AB" w:rsidRPr="001164AB" w:rsidRDefault="001164AB" w:rsidP="001164AB">
            <w:pPr>
              <w:jc w:val="center"/>
              <w:rPr>
                <w:b/>
                <w:bCs/>
              </w:rPr>
            </w:pPr>
            <w:bookmarkStart w:id="0" w:name="_Hlk190816344"/>
          </w:p>
        </w:tc>
      </w:tr>
      <w:tr w:rsidR="001164AB" w:rsidRPr="00143164" w14:paraId="3FABF054" w14:textId="77777777" w:rsidTr="00BC03C1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54DAB27" w14:textId="77777777" w:rsidR="001164AB" w:rsidRPr="001164AB" w:rsidRDefault="001164AB" w:rsidP="001164AB">
            <w:pPr>
              <w:jc w:val="center"/>
              <w:rPr>
                <w:b/>
                <w:bCs/>
              </w:rPr>
            </w:pPr>
          </w:p>
        </w:tc>
      </w:tr>
      <w:tr w:rsidR="00BC03C1" w:rsidRPr="00143164" w14:paraId="3A567586" w14:textId="77777777" w:rsidTr="00BC03C1">
        <w:trPr>
          <w:trHeight w:val="581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A0AC5E3" w14:textId="45E4DC0B" w:rsidR="00BC03C1" w:rsidRPr="001164AB" w:rsidRDefault="00BC03C1" w:rsidP="001164AB">
            <w:pPr>
              <w:jc w:val="center"/>
              <w:rPr>
                <w:b/>
                <w:bCs/>
              </w:rPr>
            </w:pPr>
            <w:r w:rsidRPr="001164AB">
              <w:rPr>
                <w:b/>
                <w:bCs/>
              </w:rPr>
              <w:t>REGISTRO DE FAIXA PRETA (   ) / REGISTRO DE FAIXA COLORIDA (   )</w:t>
            </w:r>
          </w:p>
        </w:tc>
      </w:tr>
      <w:tr w:rsidR="00BC03C1" w:rsidRPr="00143164" w14:paraId="747BC2C1" w14:textId="77777777" w:rsidTr="00BC03C1">
        <w:trPr>
          <w:trHeight w:val="581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96C8D77" w14:textId="77777777" w:rsidR="00BC03C1" w:rsidRPr="001164AB" w:rsidRDefault="00BC03C1" w:rsidP="001164AB">
            <w:pPr>
              <w:jc w:val="center"/>
              <w:rPr>
                <w:b/>
                <w:bCs/>
              </w:rPr>
            </w:pPr>
          </w:p>
        </w:tc>
      </w:tr>
      <w:tr w:rsidR="001164AB" w:rsidRPr="00143164" w14:paraId="4B2406B7" w14:textId="77777777" w:rsidTr="00BC03C1">
        <w:sdt>
          <w:sdtPr>
            <w:rPr>
              <w:lang w:val="pt-BR"/>
            </w:rPr>
            <w:id w:val="1259331922"/>
            <w:placeholder>
              <w:docPart w:val="CA0B96D943DA43E69B7163200DE2D101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2"/>
                <w:tcBorders>
                  <w:top w:val="nil"/>
                  <w:bottom w:val="nil"/>
                </w:tcBorders>
                <w:shd w:val="clear" w:color="auto" w:fill="000000" w:themeFill="text1"/>
              </w:tcPr>
              <w:p w14:paraId="4E206087" w14:textId="4AD95768" w:rsidR="001164AB" w:rsidRDefault="001164AB" w:rsidP="00410A2B">
                <w:pPr>
                  <w:pStyle w:val="Ttulo1"/>
                  <w:jc w:val="center"/>
                  <w:rPr>
                    <w:lang w:val="pt-BR"/>
                  </w:rPr>
                </w:pPr>
                <w:r w:rsidRPr="00FF097B">
                  <w:rPr>
                    <w:lang w:val="pt-BR" w:bidi="pt-BR"/>
                  </w:rPr>
                  <w:t>Informações do Aluno</w:t>
                </w:r>
              </w:p>
            </w:tc>
          </w:sdtContent>
        </w:sdt>
      </w:tr>
      <w:tr w:rsidR="001164AB" w:rsidRPr="00143164" w14:paraId="358004FA" w14:textId="77777777" w:rsidTr="00BC03C1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84BFF" w14:textId="77777777" w:rsidR="001164AB" w:rsidRPr="00143164" w:rsidRDefault="001164A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Nome completo:</w:t>
            </w:r>
          </w:p>
        </w:tc>
        <w:tc>
          <w:tcPr>
            <w:tcW w:w="335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B8541F" w14:textId="77777777" w:rsidR="001164AB" w:rsidRPr="00143164" w:rsidRDefault="001164AB" w:rsidP="001164AB">
            <w:pPr>
              <w:spacing w:before="120" w:line="276" w:lineRule="auto"/>
              <w:rPr>
                <w:lang w:val="pt-BR"/>
              </w:rPr>
            </w:pPr>
          </w:p>
        </w:tc>
      </w:tr>
      <w:tr w:rsidR="00410A2B" w:rsidRPr="00143164" w14:paraId="65EFC90E" w14:textId="77777777" w:rsidTr="00BC03C1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BD540" w14:textId="194CB8DB" w:rsidR="00410A2B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Sexo: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C0C26F" w14:textId="77777777" w:rsidR="00410A2B" w:rsidRPr="00143164" w:rsidRDefault="00410A2B" w:rsidP="001164AB">
            <w:pPr>
              <w:spacing w:before="120" w:line="276" w:lineRule="auto"/>
              <w:rPr>
                <w:lang w:val="pt-BR"/>
              </w:rPr>
            </w:pPr>
          </w:p>
        </w:tc>
      </w:tr>
      <w:tr w:rsidR="00410A2B" w:rsidRPr="00143164" w14:paraId="27416F5C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764A53" w14:textId="37CCAA60" w:rsidR="00410A2B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 xml:space="preserve">Data de </w:t>
            </w:r>
            <w:r w:rsidR="00CA086A">
              <w:rPr>
                <w:lang w:val="pt-BR"/>
              </w:rPr>
              <w:t>n</w:t>
            </w:r>
            <w:r>
              <w:rPr>
                <w:lang w:val="pt-BR"/>
              </w:rPr>
              <w:t>ascimento: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0E362E" w14:textId="77777777" w:rsidR="00410A2B" w:rsidRPr="00143164" w:rsidRDefault="00410A2B" w:rsidP="001164AB">
            <w:pPr>
              <w:spacing w:before="120" w:line="276" w:lineRule="auto"/>
              <w:rPr>
                <w:lang w:val="pt-BR"/>
              </w:rPr>
            </w:pPr>
          </w:p>
        </w:tc>
      </w:tr>
      <w:tr w:rsidR="00410A2B" w:rsidRPr="00143164" w14:paraId="58210CAE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34B6D" w14:textId="58ACBC80" w:rsidR="00410A2B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 xml:space="preserve">Nome </w:t>
            </w:r>
            <w:r w:rsidR="00CA086A">
              <w:rPr>
                <w:lang w:val="pt-BR"/>
              </w:rPr>
              <w:t>da mãe</w:t>
            </w:r>
            <w:r>
              <w:rPr>
                <w:lang w:val="pt-BR"/>
              </w:rPr>
              <w:t>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215E07" w14:textId="77777777" w:rsidR="00410A2B" w:rsidRPr="00143164" w:rsidRDefault="00410A2B" w:rsidP="001164AB">
            <w:pPr>
              <w:spacing w:before="120" w:line="276" w:lineRule="auto"/>
              <w:rPr>
                <w:lang w:val="pt-BR"/>
              </w:rPr>
            </w:pPr>
          </w:p>
        </w:tc>
      </w:tr>
      <w:tr w:rsidR="00410A2B" w:rsidRPr="00143164" w14:paraId="65F53C8C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16E83B" w14:textId="3025FFA8" w:rsidR="00410A2B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Nome do</w:t>
            </w:r>
            <w:r w:rsidR="00CA086A">
              <w:rPr>
                <w:lang w:val="pt-BR"/>
              </w:rPr>
              <w:t xml:space="preserve"> pai</w:t>
            </w:r>
            <w:r>
              <w:rPr>
                <w:lang w:val="pt-BR"/>
              </w:rPr>
              <w:t>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D81046" w14:textId="77777777" w:rsidR="00410A2B" w:rsidRPr="00143164" w:rsidRDefault="00410A2B" w:rsidP="001164AB">
            <w:pPr>
              <w:spacing w:before="120" w:line="276" w:lineRule="auto"/>
              <w:rPr>
                <w:lang w:val="pt-BR"/>
              </w:rPr>
            </w:pPr>
          </w:p>
        </w:tc>
      </w:tr>
      <w:tr w:rsidR="001164AB" w:rsidRPr="00143164" w14:paraId="7CFB702C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4BAAE3" w14:textId="18CD84AF" w:rsidR="00410A2B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CPF: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E7858D" w14:textId="77777777" w:rsidR="001164AB" w:rsidRPr="00143164" w:rsidRDefault="001164AB" w:rsidP="001164AB">
            <w:pPr>
              <w:spacing w:before="120" w:line="276" w:lineRule="auto"/>
              <w:rPr>
                <w:lang w:val="pt-BR"/>
              </w:rPr>
            </w:pPr>
          </w:p>
        </w:tc>
      </w:tr>
      <w:tr w:rsidR="001164AB" w:rsidRPr="00143164" w14:paraId="2FAA8369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0B5539" w14:textId="3AB8EBBA" w:rsidR="001164AB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 xml:space="preserve">Estado </w:t>
            </w:r>
            <w:r w:rsidR="00CA086A">
              <w:rPr>
                <w:lang w:val="pt-BR"/>
              </w:rPr>
              <w:t>c</w:t>
            </w:r>
            <w:r>
              <w:rPr>
                <w:lang w:val="pt-BR"/>
              </w:rPr>
              <w:t>ivil: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D154AF" w14:textId="77777777" w:rsidR="001164AB" w:rsidRPr="00143164" w:rsidRDefault="001164AB" w:rsidP="001164AB">
            <w:pPr>
              <w:spacing w:before="120" w:line="276" w:lineRule="auto"/>
              <w:rPr>
                <w:lang w:val="pt-BR"/>
              </w:rPr>
            </w:pPr>
          </w:p>
        </w:tc>
      </w:tr>
      <w:tr w:rsidR="001164AB" w:rsidRPr="00143164" w14:paraId="5E935A88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8011B6" w14:textId="628E7258" w:rsidR="001164AB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Email do aluno: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34404B" w14:textId="77777777" w:rsidR="001164AB" w:rsidRPr="00143164" w:rsidRDefault="001164AB" w:rsidP="001164AB">
            <w:pPr>
              <w:spacing w:before="120" w:line="276" w:lineRule="auto"/>
              <w:rPr>
                <w:lang w:val="pt-BR"/>
              </w:rPr>
            </w:pPr>
          </w:p>
        </w:tc>
      </w:tr>
      <w:tr w:rsidR="001164AB" w:rsidRPr="00143164" w14:paraId="31EF885C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4F2B7" w14:textId="4469627B" w:rsidR="001164AB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Telefone: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E0321F" w14:textId="77777777" w:rsidR="001164AB" w:rsidRPr="00143164" w:rsidRDefault="001164AB" w:rsidP="001164AB">
            <w:pPr>
              <w:spacing w:before="120" w:line="276" w:lineRule="auto"/>
              <w:rPr>
                <w:lang w:val="pt-BR"/>
              </w:rPr>
            </w:pPr>
          </w:p>
        </w:tc>
      </w:tr>
      <w:tr w:rsidR="001164AB" w:rsidRPr="00143164" w14:paraId="0320F081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4EF4A2" w14:textId="008D934D" w:rsidR="001164AB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CEP: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0BC211" w14:textId="77777777" w:rsidR="001164AB" w:rsidRPr="00143164" w:rsidRDefault="001164AB" w:rsidP="001164AB">
            <w:pPr>
              <w:spacing w:before="120" w:line="276" w:lineRule="auto"/>
              <w:rPr>
                <w:lang w:val="pt-BR"/>
              </w:rPr>
            </w:pPr>
          </w:p>
        </w:tc>
      </w:tr>
      <w:tr w:rsidR="001164AB" w:rsidRPr="00143164" w14:paraId="3DB5BF4A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B72EAD" w14:textId="74E1EBE2" w:rsidR="001164AB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Endereço: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8663F7" w14:textId="77777777" w:rsidR="001164AB" w:rsidRPr="00143164" w:rsidRDefault="001164AB" w:rsidP="001164AB">
            <w:pPr>
              <w:spacing w:before="120" w:line="276" w:lineRule="auto"/>
              <w:rPr>
                <w:lang w:val="pt-BR"/>
              </w:rPr>
            </w:pPr>
          </w:p>
        </w:tc>
      </w:tr>
      <w:tr w:rsidR="00410A2B" w:rsidRPr="00143164" w14:paraId="7C7978DD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785B72" w14:textId="3775F728" w:rsidR="00410A2B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Complemento: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58C48F" w14:textId="77777777" w:rsidR="00410A2B" w:rsidRPr="00143164" w:rsidRDefault="00410A2B" w:rsidP="00410A2B">
            <w:pPr>
              <w:spacing w:before="120" w:line="276" w:lineRule="auto"/>
              <w:rPr>
                <w:lang w:val="pt-BR"/>
              </w:rPr>
            </w:pPr>
          </w:p>
        </w:tc>
      </w:tr>
      <w:tr w:rsidR="00410A2B" w:rsidRPr="00143164" w14:paraId="4B5D0CA9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1EB699" w14:textId="1F4E5B45" w:rsidR="00410A2B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Cidade: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4FFB00" w14:textId="77777777" w:rsidR="00410A2B" w:rsidRPr="00143164" w:rsidRDefault="00410A2B" w:rsidP="00410A2B">
            <w:pPr>
              <w:spacing w:before="120" w:line="276" w:lineRule="auto"/>
              <w:rPr>
                <w:lang w:val="pt-BR"/>
              </w:rPr>
            </w:pPr>
          </w:p>
        </w:tc>
      </w:tr>
      <w:tr w:rsidR="00410A2B" w:rsidRPr="00143164" w14:paraId="034F5A25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BB8B2E" w14:textId="33B9F07D" w:rsidR="00410A2B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Nº de registro FPTKD: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4D7511A" w14:textId="77777777" w:rsidR="00410A2B" w:rsidRPr="00143164" w:rsidRDefault="00410A2B" w:rsidP="00410A2B">
            <w:pPr>
              <w:spacing w:before="120" w:line="276" w:lineRule="auto"/>
              <w:rPr>
                <w:lang w:val="pt-BR"/>
              </w:rPr>
            </w:pPr>
          </w:p>
        </w:tc>
      </w:tr>
      <w:tr w:rsidR="00410A2B" w:rsidRPr="00143164" w14:paraId="7E335E02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1EF1F" w14:textId="25DE8F54" w:rsidR="00410A2B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Academia: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7F3C25" w14:textId="77777777" w:rsidR="00410A2B" w:rsidRPr="00143164" w:rsidRDefault="00410A2B" w:rsidP="00410A2B">
            <w:pPr>
              <w:spacing w:before="120" w:line="276" w:lineRule="auto"/>
              <w:rPr>
                <w:lang w:val="pt-BR"/>
              </w:rPr>
            </w:pPr>
          </w:p>
        </w:tc>
      </w:tr>
      <w:tr w:rsidR="00410A2B" w:rsidRPr="00143164" w14:paraId="7AFF5AED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AA7BA0" w14:textId="3C1942D7" w:rsidR="00410A2B" w:rsidRPr="00143164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Mestre</w:t>
            </w:r>
            <w:r>
              <w:rPr>
                <w:lang w:val="pt-BR"/>
              </w:rPr>
              <w:t xml:space="preserve"> </w:t>
            </w:r>
            <w:r w:rsidR="00CA086A">
              <w:rPr>
                <w:lang w:val="pt-BR"/>
              </w:rPr>
              <w:t>r</w:t>
            </w:r>
            <w:r>
              <w:rPr>
                <w:lang w:val="pt-BR"/>
              </w:rPr>
              <w:t>esponsável</w:t>
            </w:r>
            <w:r w:rsidR="00CA086A">
              <w:rPr>
                <w:lang w:val="pt-BR"/>
              </w:rPr>
              <w:t>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555736" w14:textId="77777777" w:rsidR="00410A2B" w:rsidRPr="00143164" w:rsidRDefault="00410A2B" w:rsidP="00410A2B">
            <w:pPr>
              <w:spacing w:before="120" w:line="276" w:lineRule="auto"/>
              <w:rPr>
                <w:lang w:val="pt-BR"/>
              </w:rPr>
            </w:pPr>
          </w:p>
        </w:tc>
      </w:tr>
      <w:tr w:rsidR="00410A2B" w:rsidRPr="00143164" w14:paraId="1F4D2BBB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502BA9" w14:textId="366C2F21" w:rsidR="00410A2B" w:rsidRDefault="00410A2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 xml:space="preserve">Professor </w:t>
            </w:r>
            <w:r w:rsidR="00CA086A">
              <w:rPr>
                <w:lang w:val="pt-BR"/>
              </w:rPr>
              <w:t>r</w:t>
            </w:r>
            <w:r>
              <w:rPr>
                <w:lang w:val="pt-BR"/>
              </w:rPr>
              <w:t>esponsável: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A7CC15" w14:textId="77777777" w:rsidR="00410A2B" w:rsidRPr="00143164" w:rsidRDefault="00410A2B" w:rsidP="00410A2B">
            <w:pPr>
              <w:spacing w:before="120" w:line="276" w:lineRule="auto"/>
              <w:rPr>
                <w:lang w:val="pt-BR"/>
              </w:rPr>
            </w:pPr>
          </w:p>
        </w:tc>
      </w:tr>
      <w:tr w:rsidR="00C16D7F" w:rsidRPr="00143164" w14:paraId="4FF0DD08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555F0F" w14:textId="77777777" w:rsidR="00C16D7F" w:rsidRDefault="00C16D7F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D2C84D7" w14:textId="77777777" w:rsidR="00C16D7F" w:rsidRPr="00143164" w:rsidRDefault="00C16D7F" w:rsidP="00410A2B">
            <w:pPr>
              <w:spacing w:before="120" w:line="276" w:lineRule="auto"/>
              <w:rPr>
                <w:lang w:val="pt-BR"/>
              </w:rPr>
            </w:pPr>
          </w:p>
        </w:tc>
      </w:tr>
      <w:tr w:rsidR="00C16D7F" w:rsidRPr="00143164" w14:paraId="55062844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B03E51" w14:textId="77777777" w:rsidR="00C16D7F" w:rsidRDefault="00C16D7F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</w:p>
        </w:tc>
        <w:tc>
          <w:tcPr>
            <w:tcW w:w="335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53558F" w14:textId="77777777" w:rsidR="00C16D7F" w:rsidRPr="00143164" w:rsidRDefault="00C16D7F" w:rsidP="00410A2B">
            <w:pPr>
              <w:spacing w:before="120" w:line="276" w:lineRule="auto"/>
              <w:rPr>
                <w:lang w:val="pt-BR"/>
              </w:rPr>
            </w:pPr>
          </w:p>
        </w:tc>
      </w:tr>
      <w:tr w:rsidR="00C16D7F" w:rsidRPr="00143164" w14:paraId="03EA1357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00B356" w14:textId="77777777" w:rsidR="00C16D7F" w:rsidRDefault="00C16D7F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</w:p>
        </w:tc>
        <w:tc>
          <w:tcPr>
            <w:tcW w:w="335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C9A5A" w14:textId="77777777" w:rsidR="00C16D7F" w:rsidRPr="00143164" w:rsidRDefault="00C16D7F" w:rsidP="00410A2B">
            <w:pPr>
              <w:spacing w:before="120" w:line="276" w:lineRule="auto"/>
              <w:rPr>
                <w:lang w:val="pt-BR"/>
              </w:rPr>
            </w:pPr>
          </w:p>
        </w:tc>
      </w:tr>
      <w:tr w:rsidR="00FF097B" w:rsidRPr="00143164" w14:paraId="570EC186" w14:textId="77777777" w:rsidTr="00C16D7F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289AF16" w14:textId="2420A43A" w:rsidR="00FF097B" w:rsidRPr="00FF097B" w:rsidRDefault="00FF097B" w:rsidP="00FF097B">
            <w:pPr>
              <w:spacing w:before="120" w:line="276" w:lineRule="auto"/>
              <w:jc w:val="center"/>
              <w:rPr>
                <w:b/>
                <w:bCs/>
                <w:lang w:val="pt-BR"/>
              </w:rPr>
            </w:pPr>
            <w:r w:rsidRPr="00FF097B">
              <w:rPr>
                <w:b/>
                <w:bCs/>
                <w:lang w:val="pt-BR"/>
              </w:rPr>
              <w:lastRenderedPageBreak/>
              <w:t>Informações da graduação de faixa preta</w:t>
            </w:r>
          </w:p>
        </w:tc>
      </w:tr>
      <w:tr w:rsidR="00410A2B" w:rsidRPr="00143164" w14:paraId="3FBC8118" w14:textId="77777777" w:rsidTr="00C16D7F">
        <w:tc>
          <w:tcPr>
            <w:tcW w:w="164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E936033" w14:textId="0AF95724" w:rsidR="00410A2B" w:rsidRDefault="00CA086A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 xml:space="preserve">Dan </w:t>
            </w:r>
            <w:r w:rsidR="00FF097B">
              <w:rPr>
                <w:lang w:val="pt-BR"/>
              </w:rPr>
              <w:t>para registrar</w:t>
            </w:r>
            <w:r>
              <w:rPr>
                <w:lang w:val="pt-BR"/>
              </w:rPr>
              <w:t>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DE785E" w14:textId="77777777" w:rsidR="00410A2B" w:rsidRPr="00143164" w:rsidRDefault="00410A2B" w:rsidP="00410A2B">
            <w:pPr>
              <w:spacing w:before="120" w:line="276" w:lineRule="auto"/>
              <w:rPr>
                <w:lang w:val="pt-BR"/>
              </w:rPr>
            </w:pPr>
          </w:p>
        </w:tc>
      </w:tr>
      <w:tr w:rsidR="00FF097B" w:rsidRPr="00143164" w14:paraId="6A482C3A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85740C" w14:textId="72D991B7" w:rsidR="00FF097B" w:rsidRDefault="00FF097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Data do exame: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C1E3AD" w14:textId="77777777" w:rsidR="00FF097B" w:rsidRPr="00143164" w:rsidRDefault="00FF097B" w:rsidP="00410A2B">
            <w:pPr>
              <w:spacing w:before="120" w:line="276" w:lineRule="auto"/>
              <w:rPr>
                <w:lang w:val="pt-BR"/>
              </w:rPr>
            </w:pPr>
          </w:p>
        </w:tc>
      </w:tr>
      <w:tr w:rsidR="00FF097B" w:rsidRPr="00143164" w14:paraId="3D6F55EC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87D53" w14:textId="02A1B110" w:rsidR="00FF097B" w:rsidRDefault="00FF097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Cidade: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2C8821" w14:textId="77777777" w:rsidR="00FF097B" w:rsidRPr="00143164" w:rsidRDefault="00FF097B" w:rsidP="00410A2B">
            <w:pPr>
              <w:spacing w:before="120" w:line="276" w:lineRule="auto"/>
              <w:rPr>
                <w:lang w:val="pt-BR"/>
              </w:rPr>
            </w:pPr>
          </w:p>
        </w:tc>
      </w:tr>
      <w:tr w:rsidR="00FF097B" w:rsidRPr="00143164" w14:paraId="26F24E3E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8A7C44" w14:textId="6DC0E7D8" w:rsidR="00FF097B" w:rsidRDefault="00FF097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Mestre avaliador 1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CE35C9" w14:textId="77777777" w:rsidR="00FF097B" w:rsidRPr="00143164" w:rsidRDefault="00FF097B" w:rsidP="00410A2B">
            <w:pPr>
              <w:spacing w:before="120" w:line="276" w:lineRule="auto"/>
              <w:rPr>
                <w:lang w:val="pt-BR"/>
              </w:rPr>
            </w:pPr>
          </w:p>
        </w:tc>
      </w:tr>
      <w:tr w:rsidR="00FF097B" w:rsidRPr="00143164" w14:paraId="1F1CA72F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319EFF" w14:textId="59EB2B9C" w:rsidR="00FF097B" w:rsidRDefault="00FF097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Mestre avaliador 2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4AD8037" w14:textId="77777777" w:rsidR="00FF097B" w:rsidRPr="00143164" w:rsidRDefault="00FF097B" w:rsidP="00410A2B">
            <w:pPr>
              <w:spacing w:before="120" w:line="276" w:lineRule="auto"/>
              <w:rPr>
                <w:lang w:val="pt-BR"/>
              </w:rPr>
            </w:pPr>
          </w:p>
        </w:tc>
      </w:tr>
      <w:tr w:rsidR="00FF097B" w:rsidRPr="00143164" w14:paraId="419D57D2" w14:textId="77777777" w:rsidTr="00C16D7F">
        <w:tc>
          <w:tcPr>
            <w:tcW w:w="164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03CA7D" w14:textId="3040AFC7" w:rsidR="00FF097B" w:rsidRDefault="00FF097B" w:rsidP="00410A2B">
            <w:pPr>
              <w:pStyle w:val="Recuonormal"/>
              <w:spacing w:line="276" w:lineRule="auto"/>
              <w:ind w:left="0"/>
              <w:rPr>
                <w:lang w:val="pt-BR"/>
              </w:rPr>
            </w:pPr>
            <w:r>
              <w:rPr>
                <w:lang w:val="pt-BR"/>
              </w:rPr>
              <w:t>Mestre avaliador 3</w:t>
            </w:r>
          </w:p>
        </w:tc>
        <w:tc>
          <w:tcPr>
            <w:tcW w:w="3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B7C10CC" w14:textId="77777777" w:rsidR="00FF097B" w:rsidRPr="00143164" w:rsidRDefault="00FF097B" w:rsidP="00410A2B">
            <w:pPr>
              <w:spacing w:before="120" w:line="276" w:lineRule="auto"/>
              <w:rPr>
                <w:lang w:val="pt-BR"/>
              </w:rPr>
            </w:pPr>
          </w:p>
        </w:tc>
      </w:tr>
      <w:bookmarkEnd w:id="0"/>
    </w:tbl>
    <w:p w14:paraId="7972BE79" w14:textId="6C63FCBA" w:rsidR="00CE6104" w:rsidRPr="001164AB" w:rsidRDefault="00CE6104" w:rsidP="001164AB">
      <w:pPr>
        <w:spacing w:after="0"/>
        <w:rPr>
          <w:sz w:val="20"/>
          <w:szCs w:val="24"/>
        </w:rPr>
      </w:pPr>
    </w:p>
    <w:p w14:paraId="13D853A8" w14:textId="77777777" w:rsidR="00410A2B" w:rsidRPr="001164AB" w:rsidRDefault="00410A2B">
      <w:pPr>
        <w:spacing w:after="0"/>
        <w:rPr>
          <w:sz w:val="20"/>
          <w:szCs w:val="24"/>
        </w:rPr>
      </w:pPr>
    </w:p>
    <w:sectPr w:rsidR="00410A2B" w:rsidRPr="001164AB" w:rsidSect="00132430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311FB" w14:textId="77777777" w:rsidR="00BE06C0" w:rsidRDefault="00BE06C0" w:rsidP="00650259">
      <w:pPr>
        <w:spacing w:after="0" w:line="240" w:lineRule="auto"/>
      </w:pPr>
      <w:r>
        <w:separator/>
      </w:r>
    </w:p>
  </w:endnote>
  <w:endnote w:type="continuationSeparator" w:id="0">
    <w:p w14:paraId="43EB97AE" w14:textId="77777777" w:rsidR="00BE06C0" w:rsidRDefault="00BE06C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D14573-7725-49B0-84A1-0C2F48E2B547}"/>
    <w:embedBold r:id="rId2" w:fontKey="{D97A2FB3-1556-4764-BD49-73A8B83EA1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C804222-E211-42D2-B612-80D8EF56C732}"/>
    <w:embedBold r:id="rId4" w:fontKey="{866187E2-CAFA-47E4-9DD2-F7026C928195}"/>
    <w:embedItalic r:id="rId5" w:fontKey="{9275443C-A484-4B75-BB2D-2D4E39D5CB7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FBD634C-EBE5-4212-A923-8FC35781F3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10C5A" w14:textId="7F8065CD" w:rsidR="00D657C6" w:rsidRDefault="00D657C6"/>
  <w:tbl>
    <w:tblPr>
      <w:tblW w:w="7938" w:type="dxa"/>
      <w:tblLook w:val="04A0" w:firstRow="1" w:lastRow="0" w:firstColumn="1" w:lastColumn="0" w:noHBand="0" w:noVBand="1"/>
    </w:tblPr>
    <w:tblGrid>
      <w:gridCol w:w="3544"/>
      <w:gridCol w:w="4394"/>
    </w:tblGrid>
    <w:tr w:rsidR="007F7B5D" w:rsidRPr="007F7B5D" w14:paraId="156EE72A" w14:textId="77777777" w:rsidTr="00D657C6">
      <w:tc>
        <w:tcPr>
          <w:tcW w:w="3544" w:type="dxa"/>
          <w:vAlign w:val="center"/>
        </w:tcPr>
        <w:p w14:paraId="4AA95844" w14:textId="77777777" w:rsidR="007F7B5D" w:rsidRPr="00D657C6" w:rsidRDefault="00D657C6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b/>
              <w:bCs/>
              <w:color w:val="004C22"/>
              <w:sz w:val="18"/>
              <w:szCs w:val="24"/>
            </w:rPr>
          </w:pPr>
          <w:bookmarkStart w:id="4" w:name="_Hlk190816249"/>
          <w:bookmarkStart w:id="5" w:name="_Hlk190816250"/>
          <w:r w:rsidRPr="00D657C6">
            <w:rPr>
              <w:b/>
              <w:bCs/>
              <w:color w:val="004C22"/>
              <w:sz w:val="18"/>
              <w:szCs w:val="24"/>
            </w:rPr>
            <w:t>FEDERAÇÃO PARANAENSE DE TAEKWONDO</w:t>
          </w:r>
        </w:p>
        <w:p w14:paraId="72FDC23C" w14:textId="293E8504" w:rsidR="00D657C6" w:rsidRPr="007F7B5D" w:rsidRDefault="00D657C6" w:rsidP="00D657C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D657C6">
            <w:rPr>
              <w:b/>
              <w:bCs/>
              <w:color w:val="004C22"/>
              <w:sz w:val="18"/>
              <w:szCs w:val="24"/>
            </w:rPr>
            <w:t>202</w:t>
          </w:r>
          <w:r w:rsidR="001164AB">
            <w:rPr>
              <w:b/>
              <w:bCs/>
              <w:color w:val="004C22"/>
              <w:sz w:val="18"/>
              <w:szCs w:val="24"/>
            </w:rPr>
            <w:t>5</w:t>
          </w:r>
        </w:p>
      </w:tc>
      <w:tc>
        <w:tcPr>
          <w:tcW w:w="4394" w:type="dxa"/>
          <w:vAlign w:val="center"/>
        </w:tcPr>
        <w:p w14:paraId="0C117980" w14:textId="40F58E9A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  <w:bookmarkEnd w:id="4"/>
    <w:bookmarkEnd w:id="5"/>
  </w:tbl>
  <w:p w14:paraId="5AA6EA8E" w14:textId="18421DD8" w:rsidR="0090596C" w:rsidRDefault="0090596C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BEC39" w14:textId="77777777" w:rsidR="00BE06C0" w:rsidRDefault="00BE06C0" w:rsidP="00650259">
      <w:pPr>
        <w:spacing w:after="0" w:line="240" w:lineRule="auto"/>
      </w:pPr>
      <w:r>
        <w:separator/>
      </w:r>
    </w:p>
  </w:footnote>
  <w:footnote w:type="continuationSeparator" w:id="0">
    <w:p w14:paraId="5831B2F1" w14:textId="77777777" w:rsidR="00BE06C0" w:rsidRDefault="00BE06C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449"/>
      <w:gridCol w:w="6577"/>
    </w:tblGrid>
    <w:tr w:rsidR="0090596C" w14:paraId="4EEE547A" w14:textId="77777777" w:rsidTr="0090596C">
      <w:trPr>
        <w:trHeight w:val="990"/>
      </w:trPr>
      <w:tc>
        <w:tcPr>
          <w:tcW w:w="1350" w:type="dxa"/>
          <w:vAlign w:val="center"/>
        </w:tcPr>
        <w:p w14:paraId="16B84D8B" w14:textId="42A5EE8C" w:rsidR="0090596C" w:rsidRDefault="00322824" w:rsidP="0090596C">
          <w:pPr>
            <w:pStyle w:val="Cabealho"/>
            <w:ind w:left="-108"/>
          </w:pPr>
          <w:bookmarkStart w:id="1" w:name="_Hlk521325785"/>
          <w:bookmarkStart w:id="2" w:name="_Hlk190816225"/>
          <w:bookmarkStart w:id="3" w:name="_Hlk190816226"/>
          <w:r>
            <w:drawing>
              <wp:inline distT="0" distB="0" distL="0" distR="0" wp14:anchorId="72BD4F7E" wp14:editId="7FD123BF">
                <wp:extent cx="1483242" cy="590550"/>
                <wp:effectExtent l="0" t="0" r="3175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0258" cy="5933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7839B6C" w14:textId="27A6B0E2" w:rsidR="0090596C" w:rsidRPr="0090596C" w:rsidRDefault="00322824" w:rsidP="0090596C">
          <w:pPr>
            <w:pStyle w:val="Cabealho"/>
          </w:pPr>
          <w:r w:rsidRPr="00322824">
            <w:rPr>
              <w:color w:val="00B050"/>
              <w:sz w:val="48"/>
              <w:szCs w:val="28"/>
            </w:rPr>
            <w:t>Ficha para cadastro na CBTKD</w:t>
          </w:r>
        </w:p>
      </w:tc>
    </w:tr>
    <w:bookmarkEnd w:id="1"/>
    <w:bookmarkEnd w:id="2"/>
    <w:bookmarkEnd w:id="3"/>
  </w:tbl>
  <w:p w14:paraId="282BA8C9" w14:textId="77777777" w:rsidR="00650259" w:rsidRPr="0090596C" w:rsidRDefault="00650259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74525694">
    <w:abstractNumId w:val="11"/>
  </w:num>
  <w:num w:numId="2" w16cid:durableId="1811942564">
    <w:abstractNumId w:val="7"/>
  </w:num>
  <w:num w:numId="3" w16cid:durableId="251166135">
    <w:abstractNumId w:val="15"/>
  </w:num>
  <w:num w:numId="4" w16cid:durableId="1124541350">
    <w:abstractNumId w:val="12"/>
  </w:num>
  <w:num w:numId="5" w16cid:durableId="1755467505">
    <w:abstractNumId w:val="13"/>
  </w:num>
  <w:num w:numId="6" w16cid:durableId="1073626297">
    <w:abstractNumId w:val="19"/>
  </w:num>
  <w:num w:numId="7" w16cid:durableId="1871261031">
    <w:abstractNumId w:val="6"/>
  </w:num>
  <w:num w:numId="8" w16cid:durableId="1355111135">
    <w:abstractNumId w:val="10"/>
  </w:num>
  <w:num w:numId="9" w16cid:durableId="822233048">
    <w:abstractNumId w:val="17"/>
  </w:num>
  <w:num w:numId="10" w16cid:durableId="2018581552">
    <w:abstractNumId w:val="1"/>
  </w:num>
  <w:num w:numId="11" w16cid:durableId="202594273">
    <w:abstractNumId w:val="5"/>
  </w:num>
  <w:num w:numId="12" w16cid:durableId="850876602">
    <w:abstractNumId w:val="0"/>
  </w:num>
  <w:num w:numId="13" w16cid:durableId="1732076054">
    <w:abstractNumId w:val="2"/>
  </w:num>
  <w:num w:numId="14" w16cid:durableId="1490058945">
    <w:abstractNumId w:val="9"/>
  </w:num>
  <w:num w:numId="15" w16cid:durableId="1451629180">
    <w:abstractNumId w:val="8"/>
  </w:num>
  <w:num w:numId="16" w16cid:durableId="1717701365">
    <w:abstractNumId w:val="16"/>
  </w:num>
  <w:num w:numId="17" w16cid:durableId="1049306076">
    <w:abstractNumId w:val="3"/>
  </w:num>
  <w:num w:numId="18" w16cid:durableId="2113669452">
    <w:abstractNumId w:val="21"/>
  </w:num>
  <w:num w:numId="19" w16cid:durableId="488834514">
    <w:abstractNumId w:val="18"/>
  </w:num>
  <w:num w:numId="20" w16cid:durableId="1686323420">
    <w:abstractNumId w:val="14"/>
  </w:num>
  <w:num w:numId="21" w16cid:durableId="623969761">
    <w:abstractNumId w:val="20"/>
  </w:num>
  <w:num w:numId="22" w16cid:durableId="26846817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824"/>
    <w:rsid w:val="00027E8C"/>
    <w:rsid w:val="000456E1"/>
    <w:rsid w:val="00052382"/>
    <w:rsid w:val="0006568A"/>
    <w:rsid w:val="00076F0F"/>
    <w:rsid w:val="00084253"/>
    <w:rsid w:val="000D1F49"/>
    <w:rsid w:val="001164AB"/>
    <w:rsid w:val="00132430"/>
    <w:rsid w:val="00143164"/>
    <w:rsid w:val="001727CA"/>
    <w:rsid w:val="00223E65"/>
    <w:rsid w:val="002928D0"/>
    <w:rsid w:val="002C56E6"/>
    <w:rsid w:val="002F5396"/>
    <w:rsid w:val="00322824"/>
    <w:rsid w:val="003328D5"/>
    <w:rsid w:val="00361E11"/>
    <w:rsid w:val="003B4744"/>
    <w:rsid w:val="003F0847"/>
    <w:rsid w:val="0040090B"/>
    <w:rsid w:val="00410A2B"/>
    <w:rsid w:val="0046302A"/>
    <w:rsid w:val="00465EEA"/>
    <w:rsid w:val="004702C7"/>
    <w:rsid w:val="00487D2D"/>
    <w:rsid w:val="004D5D62"/>
    <w:rsid w:val="005112D0"/>
    <w:rsid w:val="00522F8D"/>
    <w:rsid w:val="00577E06"/>
    <w:rsid w:val="00590C78"/>
    <w:rsid w:val="005A3BF7"/>
    <w:rsid w:val="005E2545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B44E1"/>
    <w:rsid w:val="008E203A"/>
    <w:rsid w:val="0090596C"/>
    <w:rsid w:val="0091229C"/>
    <w:rsid w:val="00940E73"/>
    <w:rsid w:val="0098597D"/>
    <w:rsid w:val="009F619A"/>
    <w:rsid w:val="009F6DDE"/>
    <w:rsid w:val="00A370A8"/>
    <w:rsid w:val="00B02635"/>
    <w:rsid w:val="00BC03C1"/>
    <w:rsid w:val="00BD4753"/>
    <w:rsid w:val="00BD5CB1"/>
    <w:rsid w:val="00BE06C0"/>
    <w:rsid w:val="00BE62EE"/>
    <w:rsid w:val="00C003BA"/>
    <w:rsid w:val="00C16D7F"/>
    <w:rsid w:val="00C46878"/>
    <w:rsid w:val="00C66134"/>
    <w:rsid w:val="00CA086A"/>
    <w:rsid w:val="00CB4A51"/>
    <w:rsid w:val="00CD4532"/>
    <w:rsid w:val="00CD47B0"/>
    <w:rsid w:val="00CD70CE"/>
    <w:rsid w:val="00CE5996"/>
    <w:rsid w:val="00CE6104"/>
    <w:rsid w:val="00CE7918"/>
    <w:rsid w:val="00D16163"/>
    <w:rsid w:val="00D657C6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  <w:rsid w:val="00FF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94436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isinha\AppData\Roaming\Microsoft\Templates\Formul&#225;rio%20de%20coleta%20de%20diret&#243;ri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A0B96D943DA43E69B7163200DE2D1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97259D-1646-4D7E-962A-ED797FC75E8B}"/>
      </w:docPartPr>
      <w:docPartBody>
        <w:p w:rsidR="0049036E" w:rsidRDefault="00C95C98" w:rsidP="00C95C98">
          <w:pPr>
            <w:pStyle w:val="CA0B96D943DA43E69B7163200DE2D101"/>
          </w:pPr>
          <w:r w:rsidRPr="00143164">
            <w:rPr>
              <w:lang w:bidi="pt-BR"/>
            </w:rPr>
            <w:t>Informações do Aluno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CBF"/>
    <w:rsid w:val="00027E8C"/>
    <w:rsid w:val="000E5317"/>
    <w:rsid w:val="00192694"/>
    <w:rsid w:val="0049036E"/>
    <w:rsid w:val="00536CBF"/>
    <w:rsid w:val="00743C8D"/>
    <w:rsid w:val="00C95C98"/>
    <w:rsid w:val="00CE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0B96D943DA43E69B7163200DE2D101">
    <w:name w:val="CA0B96D943DA43E69B7163200DE2D101"/>
    <w:rsid w:val="00C95C98"/>
    <w:pPr>
      <w:spacing w:line="278" w:lineRule="auto"/>
    </w:pPr>
    <w:rPr>
      <w:kern w:val="2"/>
      <w:sz w:val="24"/>
      <w:szCs w:val="24"/>
      <w14:ligatures w14:val="standardContextual"/>
    </w:rPr>
  </w:style>
  <w:style w:type="character" w:styleId="TextodoEspaoReservado">
    <w:name w:val="Placeholder Text"/>
    <w:basedOn w:val="Fontepargpadro"/>
    <w:uiPriority w:val="99"/>
    <w:semiHidden/>
    <w:rsid w:val="00536CB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diretório.dotx</Template>
  <TotalTime>0</TotalTime>
  <Pages>1</Pages>
  <Words>80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2023-07-27T22:56:00Z</dcterms:created>
  <dcterms:modified xsi:type="dcterms:W3CDTF">2025-11-04T16:03:00Z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